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A2E0F" w14:textId="38AE4471" w:rsidR="00B96D43" w:rsidRPr="00385D13" w:rsidRDefault="00B96D43" w:rsidP="00B96D43">
      <w:pPr>
        <w:rPr>
          <w:rFonts w:cs="Calibri"/>
        </w:rPr>
      </w:pPr>
      <w:r w:rsidRPr="00011D9D">
        <w:rPr>
          <w:rFonts w:cs="Calibri"/>
          <w:noProof/>
        </w:rPr>
        <w:t>M</w:t>
      </w:r>
      <w:r w:rsidR="006851B1">
        <w:rPr>
          <w:rFonts w:cs="Calibri"/>
          <w:noProof/>
        </w:rPr>
        <w:t>r</w:t>
      </w:r>
      <w:r w:rsidRPr="00385D13">
        <w:rPr>
          <w:rFonts w:cs="Calibri"/>
        </w:rPr>
        <w:t xml:space="preserve"> </w:t>
      </w:r>
      <w:r w:rsidR="00CB2FE2">
        <w:rPr>
          <w:rFonts w:cs="Calibri"/>
          <w:noProof/>
        </w:rPr>
        <w:t>N Roberts</w:t>
      </w:r>
    </w:p>
    <w:p w14:paraId="25F5A747" w14:textId="5DBE9328" w:rsidR="00B96D43" w:rsidRPr="00385D13" w:rsidRDefault="00CB2FE2" w:rsidP="00B96D43">
      <w:pPr>
        <w:rPr>
          <w:rFonts w:cs="Calibri"/>
        </w:rPr>
      </w:pPr>
      <w:r>
        <w:rPr>
          <w:rFonts w:cs="Calibri"/>
          <w:noProof/>
        </w:rPr>
        <w:t xml:space="preserve">22 Grasmere </w:t>
      </w:r>
      <w:r w:rsidR="002776A9">
        <w:rPr>
          <w:rFonts w:cs="Calibri"/>
          <w:noProof/>
        </w:rPr>
        <w:t>Avenue</w:t>
      </w:r>
    </w:p>
    <w:p w14:paraId="5C1F209D" w14:textId="3BEC877F" w:rsidR="00B96D43" w:rsidRPr="00385D13" w:rsidRDefault="002776A9" w:rsidP="00B96D43">
      <w:pPr>
        <w:rPr>
          <w:rFonts w:cs="Calibri"/>
        </w:rPr>
      </w:pPr>
      <w:r>
        <w:rPr>
          <w:rFonts w:cs="Calibri"/>
          <w:noProof/>
        </w:rPr>
        <w:t>Clayton</w:t>
      </w:r>
    </w:p>
    <w:p w14:paraId="0EBACBC6" w14:textId="4DA6620E" w:rsidR="00B96D43" w:rsidRPr="00385D13" w:rsidRDefault="00B96D43" w:rsidP="00B96D43">
      <w:pPr>
        <w:rPr>
          <w:rFonts w:cs="Calibri"/>
        </w:rPr>
      </w:pPr>
      <w:r w:rsidRPr="00011D9D">
        <w:rPr>
          <w:rFonts w:cs="Calibri"/>
          <w:noProof/>
        </w:rPr>
        <w:t>N</w:t>
      </w:r>
      <w:r w:rsidR="002776A9">
        <w:rPr>
          <w:rFonts w:cs="Calibri"/>
          <w:noProof/>
        </w:rPr>
        <w:t>ewcastle, Staffs</w:t>
      </w:r>
    </w:p>
    <w:p w14:paraId="2F281112" w14:textId="4994C534" w:rsidR="00B96D43" w:rsidRPr="00385D13" w:rsidRDefault="00B96D43" w:rsidP="00B96D43">
      <w:pPr>
        <w:rPr>
          <w:rFonts w:cs="Calibri"/>
        </w:rPr>
      </w:pPr>
      <w:r w:rsidRPr="00011D9D">
        <w:rPr>
          <w:rFonts w:cs="Calibri"/>
          <w:noProof/>
        </w:rPr>
        <w:t xml:space="preserve">ST5 </w:t>
      </w:r>
      <w:r w:rsidR="00C32EB0">
        <w:rPr>
          <w:rFonts w:cs="Calibri"/>
          <w:noProof/>
        </w:rPr>
        <w:t>3HF</w:t>
      </w:r>
    </w:p>
    <w:p w14:paraId="2F23A479" w14:textId="77777777" w:rsidR="00B96D43" w:rsidRPr="00385D13" w:rsidRDefault="00B96D43" w:rsidP="00B96D43">
      <w:pPr>
        <w:rPr>
          <w:rFonts w:cs="Calibri"/>
          <w:color w:val="FF0000"/>
        </w:rPr>
      </w:pPr>
    </w:p>
    <w:p w14:paraId="056993FF" w14:textId="2617898A" w:rsidR="00B96D43" w:rsidRPr="00385D13" w:rsidRDefault="0070387B" w:rsidP="00B96D43">
      <w:pPr>
        <w:rPr>
          <w:rFonts w:cs="Calibri"/>
        </w:rPr>
      </w:pPr>
      <w:r>
        <w:rPr>
          <w:rFonts w:cs="Calibri"/>
          <w:noProof/>
        </w:rPr>
        <w:t>25</w:t>
      </w:r>
      <w:r w:rsidR="00B96D43" w:rsidRPr="00A403FD">
        <w:rPr>
          <w:rFonts w:cs="Calibri"/>
          <w:noProof/>
          <w:vertAlign w:val="superscript"/>
        </w:rPr>
        <w:t>th</w:t>
      </w:r>
      <w:r w:rsidR="00B96D43">
        <w:rPr>
          <w:rFonts w:cs="Calibri"/>
          <w:noProof/>
        </w:rPr>
        <w:t xml:space="preserve"> </w:t>
      </w:r>
      <w:r w:rsidR="00AB0270">
        <w:rPr>
          <w:rFonts w:cs="Calibri"/>
          <w:noProof/>
        </w:rPr>
        <w:t>August 2023</w:t>
      </w:r>
    </w:p>
    <w:p w14:paraId="3E5F4F8A" w14:textId="77777777" w:rsidR="00B96D43" w:rsidRPr="00385D13" w:rsidRDefault="00B96D43" w:rsidP="00B96D43">
      <w:pPr>
        <w:rPr>
          <w:rFonts w:cs="Calibri"/>
          <w:color w:val="FF0000"/>
        </w:rPr>
      </w:pPr>
    </w:p>
    <w:p w14:paraId="697B39EC" w14:textId="790DF749" w:rsidR="00B96D43" w:rsidRPr="00385D13" w:rsidRDefault="00B96D43" w:rsidP="00B96D43">
      <w:pPr>
        <w:rPr>
          <w:rFonts w:cs="Calibri"/>
        </w:rPr>
      </w:pPr>
      <w:r w:rsidRPr="00385D13">
        <w:rPr>
          <w:rFonts w:cs="Calibri"/>
        </w:rPr>
        <w:t xml:space="preserve">Dear </w:t>
      </w:r>
      <w:r w:rsidRPr="00011D9D">
        <w:rPr>
          <w:rFonts w:cs="Calibri"/>
          <w:noProof/>
        </w:rPr>
        <w:t>M</w:t>
      </w:r>
      <w:r w:rsidR="00AB0270">
        <w:rPr>
          <w:rFonts w:cs="Calibri"/>
          <w:noProof/>
        </w:rPr>
        <w:t>r Roberts</w:t>
      </w:r>
    </w:p>
    <w:p w14:paraId="3769F5F1" w14:textId="77777777" w:rsidR="00B96D43" w:rsidRPr="00385D13" w:rsidRDefault="00B96D43" w:rsidP="00B96D43">
      <w:pPr>
        <w:rPr>
          <w:rFonts w:cs="Calibri"/>
        </w:rPr>
      </w:pPr>
    </w:p>
    <w:p w14:paraId="770CE4E8" w14:textId="783D1389" w:rsidR="00B96D43" w:rsidRPr="00385D13" w:rsidRDefault="00B96D43" w:rsidP="00B96D43">
      <w:pPr>
        <w:rPr>
          <w:rFonts w:cs="Calibri"/>
          <w:color w:val="FF0000"/>
        </w:rPr>
      </w:pPr>
      <w:r w:rsidRPr="00385D13">
        <w:rPr>
          <w:rFonts w:cs="Calibri"/>
          <w:b/>
        </w:rPr>
        <w:t>Complaint Ref:</w:t>
      </w:r>
      <w:r w:rsidRPr="00385D13">
        <w:rPr>
          <w:rFonts w:cs="Calibri"/>
        </w:rPr>
        <w:t xml:space="preserve"> </w:t>
      </w:r>
      <w:r w:rsidR="00913D5D">
        <w:rPr>
          <w:rFonts w:cs="Calibri"/>
          <w:noProof/>
        </w:rPr>
        <w:t>4644565</w:t>
      </w:r>
    </w:p>
    <w:p w14:paraId="44B687A0" w14:textId="77777777" w:rsidR="00B96D43" w:rsidRPr="00385D13" w:rsidRDefault="00B96D43" w:rsidP="00B96D43">
      <w:pPr>
        <w:rPr>
          <w:rFonts w:cs="Calibri"/>
          <w:color w:val="FF0000"/>
        </w:rPr>
      </w:pPr>
    </w:p>
    <w:p w14:paraId="297DDBF8" w14:textId="77777777" w:rsidR="00B96D43" w:rsidRDefault="00B96D43" w:rsidP="00B96D43">
      <w:pPr>
        <w:pStyle w:val="NoSpacing"/>
        <w:jc w:val="both"/>
        <w:rPr>
          <w:rFonts w:cs="Calibri"/>
        </w:rPr>
      </w:pPr>
      <w:r>
        <w:rPr>
          <w:rFonts w:cs="Calibri"/>
        </w:rPr>
        <w:t xml:space="preserve">Thank you for getting in touch to tell us that you would like to escalate your complaint. </w:t>
      </w:r>
    </w:p>
    <w:p w14:paraId="5C6C8093" w14:textId="77777777" w:rsidR="00B96D43" w:rsidRDefault="00B96D43" w:rsidP="00B96D43">
      <w:pPr>
        <w:pStyle w:val="NoSpacing"/>
        <w:jc w:val="both"/>
        <w:rPr>
          <w:rFonts w:cs="Calibri"/>
        </w:rPr>
      </w:pPr>
    </w:p>
    <w:p w14:paraId="498D6C2E" w14:textId="25F7E107" w:rsidR="00B96D43" w:rsidRDefault="00B96D43" w:rsidP="00B96D43">
      <w:pPr>
        <w:pStyle w:val="NoSpacing"/>
        <w:jc w:val="both"/>
        <w:rPr>
          <w:rFonts w:cs="Calibri"/>
        </w:rPr>
      </w:pPr>
      <w:r>
        <w:rPr>
          <w:rFonts w:cs="Calibri"/>
        </w:rPr>
        <w:t xml:space="preserve">I understand that you are not satisfied with the outcome of your Stage 1 (formal) complaint, which was handled by </w:t>
      </w:r>
      <w:r w:rsidR="00913D5D">
        <w:rPr>
          <w:rFonts w:cs="Calibri"/>
        </w:rPr>
        <w:t>Sarah Oliver</w:t>
      </w:r>
      <w:r>
        <w:rPr>
          <w:rFonts w:cs="Calibri"/>
        </w:rPr>
        <w:t xml:space="preserve">.  </w:t>
      </w:r>
    </w:p>
    <w:p w14:paraId="517C0650" w14:textId="77777777" w:rsidR="00B96D43" w:rsidRDefault="00B96D43" w:rsidP="00B96D43">
      <w:pPr>
        <w:pStyle w:val="NoSpacing"/>
        <w:jc w:val="both"/>
        <w:rPr>
          <w:rFonts w:cs="Calibri"/>
        </w:rPr>
      </w:pPr>
    </w:p>
    <w:p w14:paraId="1E0B1098" w14:textId="6E453716" w:rsidR="00B96D43" w:rsidRDefault="00B96D43" w:rsidP="00B96D43">
      <w:pPr>
        <w:jc w:val="both"/>
        <w:rPr>
          <w:rFonts w:cs="Calibri"/>
        </w:rPr>
      </w:pPr>
      <w:r>
        <w:rPr>
          <w:rFonts w:cs="Calibri"/>
        </w:rPr>
        <w:t>I have looked at the details of your complaint</w:t>
      </w:r>
      <w:r w:rsidR="00B70E7B">
        <w:rPr>
          <w:rFonts w:cs="Calibri"/>
        </w:rPr>
        <w:t xml:space="preserve"> and visited you at </w:t>
      </w:r>
      <w:r w:rsidR="00E33113">
        <w:rPr>
          <w:rFonts w:cs="Calibri"/>
        </w:rPr>
        <w:t xml:space="preserve">the property on </w:t>
      </w:r>
      <w:r w:rsidR="00932FEA">
        <w:rPr>
          <w:rFonts w:cs="Calibri"/>
        </w:rPr>
        <w:t>6</w:t>
      </w:r>
      <w:r w:rsidR="00932FEA" w:rsidRPr="00932FEA">
        <w:rPr>
          <w:rFonts w:cs="Calibri"/>
          <w:vertAlign w:val="superscript"/>
        </w:rPr>
        <w:t>th</w:t>
      </w:r>
      <w:r w:rsidR="00932FEA">
        <w:rPr>
          <w:rFonts w:cs="Calibri"/>
        </w:rPr>
        <w:t xml:space="preserve"> July 2023</w:t>
      </w:r>
      <w:r>
        <w:rPr>
          <w:rFonts w:cs="Calibri"/>
        </w:rPr>
        <w:t xml:space="preserve"> and I understand the points that you raised to be:</w:t>
      </w:r>
    </w:p>
    <w:p w14:paraId="29884F6B" w14:textId="77777777" w:rsidR="00B96D43" w:rsidRPr="00385D13" w:rsidRDefault="00B96D43" w:rsidP="00B96D43">
      <w:pPr>
        <w:pStyle w:val="NoSpacing"/>
        <w:jc w:val="both"/>
        <w:rPr>
          <w:rFonts w:cs="Calibri"/>
        </w:rPr>
      </w:pPr>
    </w:p>
    <w:p w14:paraId="6D5B7830" w14:textId="7FA85EE2" w:rsidR="00B96D43" w:rsidRDefault="00EB31B1" w:rsidP="00932FEA">
      <w:pPr>
        <w:pStyle w:val="ListParagraph"/>
        <w:numPr>
          <w:ilvl w:val="0"/>
          <w:numId w:val="4"/>
        </w:numPr>
        <w:jc w:val="both"/>
        <w:rPr>
          <w:rFonts w:cs="Calibri"/>
        </w:rPr>
      </w:pPr>
      <w:r>
        <w:rPr>
          <w:rFonts w:cs="Calibri"/>
        </w:rPr>
        <w:t xml:space="preserve">There is a large tree in the back garden that </w:t>
      </w:r>
      <w:r w:rsidR="00E63B31">
        <w:rPr>
          <w:rFonts w:cs="Calibri"/>
        </w:rPr>
        <w:t>large branches</w:t>
      </w:r>
      <w:r w:rsidR="00155A85">
        <w:rPr>
          <w:rFonts w:cs="Calibri"/>
        </w:rPr>
        <w:t xml:space="preserve"> have</w:t>
      </w:r>
      <w:r w:rsidR="00E63B31">
        <w:rPr>
          <w:rFonts w:cs="Calibri"/>
        </w:rPr>
        <w:t xml:space="preserve"> fall</w:t>
      </w:r>
      <w:r w:rsidR="00155A85">
        <w:rPr>
          <w:rFonts w:cs="Calibri"/>
        </w:rPr>
        <w:t>en from</w:t>
      </w:r>
      <w:r w:rsidR="00715A48">
        <w:rPr>
          <w:rFonts w:cs="Calibri"/>
        </w:rPr>
        <w:t>.</w:t>
      </w:r>
    </w:p>
    <w:p w14:paraId="46D3605B" w14:textId="3A0FD7FB" w:rsidR="00E63B31" w:rsidRDefault="00715A48" w:rsidP="00932FEA">
      <w:pPr>
        <w:pStyle w:val="ListParagraph"/>
        <w:numPr>
          <w:ilvl w:val="0"/>
          <w:numId w:val="4"/>
        </w:numPr>
        <w:jc w:val="both"/>
        <w:rPr>
          <w:rFonts w:cs="Calibri"/>
        </w:rPr>
      </w:pPr>
      <w:r>
        <w:rPr>
          <w:rFonts w:cs="Calibri"/>
        </w:rPr>
        <w:t xml:space="preserve">When the property was handed over </w:t>
      </w:r>
      <w:r w:rsidR="00E07BC2">
        <w:rPr>
          <w:rFonts w:cs="Calibri"/>
        </w:rPr>
        <w:t xml:space="preserve">the garden had overgrown bushes that </w:t>
      </w:r>
      <w:r w:rsidR="003E6464">
        <w:rPr>
          <w:rFonts w:cs="Calibri"/>
        </w:rPr>
        <w:t xml:space="preserve">you </w:t>
      </w:r>
      <w:r w:rsidR="00E07BC2">
        <w:rPr>
          <w:rFonts w:cs="Calibri"/>
        </w:rPr>
        <w:t>have had to cut back at your expense</w:t>
      </w:r>
      <w:r w:rsidR="00137C97">
        <w:rPr>
          <w:rFonts w:cs="Calibri"/>
        </w:rPr>
        <w:t>.</w:t>
      </w:r>
    </w:p>
    <w:p w14:paraId="3E20E762" w14:textId="7436487E" w:rsidR="00033A87" w:rsidRDefault="00137C97" w:rsidP="00033A87">
      <w:pPr>
        <w:pStyle w:val="ListParagraph"/>
        <w:numPr>
          <w:ilvl w:val="0"/>
          <w:numId w:val="4"/>
        </w:numPr>
        <w:jc w:val="both"/>
        <w:rPr>
          <w:rFonts w:cs="Calibri"/>
        </w:rPr>
      </w:pPr>
      <w:r>
        <w:rPr>
          <w:rFonts w:cs="Calibri"/>
        </w:rPr>
        <w:t xml:space="preserve">There is a path in the back garden that has buckled due to </w:t>
      </w:r>
      <w:r w:rsidR="00033A87">
        <w:rPr>
          <w:rFonts w:cs="Calibri"/>
        </w:rPr>
        <w:t>tree roots growing across it</w:t>
      </w:r>
      <w:r w:rsidR="004E09C1">
        <w:rPr>
          <w:rFonts w:cs="Calibri"/>
        </w:rPr>
        <w:t xml:space="preserve">. </w:t>
      </w:r>
    </w:p>
    <w:p w14:paraId="19C6E623" w14:textId="2F9E4984" w:rsidR="0017183E" w:rsidRDefault="0017183E" w:rsidP="00033A87">
      <w:pPr>
        <w:pStyle w:val="ListParagraph"/>
        <w:numPr>
          <w:ilvl w:val="0"/>
          <w:numId w:val="4"/>
        </w:numPr>
        <w:jc w:val="both"/>
        <w:rPr>
          <w:rFonts w:cs="Calibri"/>
        </w:rPr>
      </w:pPr>
      <w:r>
        <w:rPr>
          <w:rFonts w:cs="Calibri"/>
        </w:rPr>
        <w:t xml:space="preserve">There are disabled children living next door, that </w:t>
      </w:r>
      <w:r w:rsidR="005F2D5D">
        <w:rPr>
          <w:rFonts w:cs="Calibri"/>
        </w:rPr>
        <w:t>make noise throughout the day and night, that disturbs your enjoyment of your home.</w:t>
      </w:r>
    </w:p>
    <w:p w14:paraId="073491EB" w14:textId="6F2039B2" w:rsidR="00F9268A" w:rsidRPr="00033A87" w:rsidRDefault="00F9268A" w:rsidP="00033A87">
      <w:pPr>
        <w:pStyle w:val="ListParagraph"/>
        <w:numPr>
          <w:ilvl w:val="0"/>
          <w:numId w:val="4"/>
        </w:numPr>
        <w:jc w:val="both"/>
        <w:rPr>
          <w:rFonts w:cs="Calibri"/>
        </w:rPr>
      </w:pPr>
      <w:r>
        <w:rPr>
          <w:rFonts w:cs="Calibri"/>
        </w:rPr>
        <w:t xml:space="preserve">When you signed for the </w:t>
      </w:r>
      <w:r w:rsidR="00420430">
        <w:rPr>
          <w:rFonts w:cs="Calibri"/>
        </w:rPr>
        <w:t>tenancy,</w:t>
      </w:r>
      <w:r w:rsidR="00F604BC">
        <w:rPr>
          <w:rFonts w:cs="Calibri"/>
        </w:rPr>
        <w:t xml:space="preserve"> we provided a decorating voucher for £250, you feel that this was not enough as you have had to spend more than this</w:t>
      </w:r>
      <w:r w:rsidR="00507A57">
        <w:rPr>
          <w:rFonts w:cs="Calibri"/>
        </w:rPr>
        <w:t>. Y</w:t>
      </w:r>
      <w:r w:rsidR="000F63E7">
        <w:rPr>
          <w:rFonts w:cs="Calibri"/>
        </w:rPr>
        <w:t xml:space="preserve">ou have also had to have </w:t>
      </w:r>
      <w:r w:rsidR="00420430">
        <w:rPr>
          <w:rFonts w:cs="Calibri"/>
        </w:rPr>
        <w:t>several</w:t>
      </w:r>
      <w:r w:rsidR="000F63E7">
        <w:rPr>
          <w:rFonts w:cs="Calibri"/>
        </w:rPr>
        <w:t xml:space="preserve"> internal doors replaced</w:t>
      </w:r>
      <w:r w:rsidR="00507A57">
        <w:rPr>
          <w:rFonts w:cs="Calibri"/>
        </w:rPr>
        <w:t xml:space="preserve"> which </w:t>
      </w:r>
      <w:r w:rsidR="00420430">
        <w:rPr>
          <w:rFonts w:cs="Calibri"/>
        </w:rPr>
        <w:t>are not painted.</w:t>
      </w:r>
      <w:r w:rsidR="00507A57">
        <w:rPr>
          <w:rFonts w:cs="Calibri"/>
        </w:rPr>
        <w:t xml:space="preserve"> </w:t>
      </w:r>
      <w:r w:rsidR="00F604BC">
        <w:rPr>
          <w:rFonts w:cs="Calibri"/>
        </w:rPr>
        <w:t xml:space="preserve"> </w:t>
      </w:r>
    </w:p>
    <w:p w14:paraId="691EABBE" w14:textId="77777777" w:rsidR="00B96D43" w:rsidRPr="00385D13" w:rsidRDefault="00B96D43" w:rsidP="00B96D43">
      <w:pPr>
        <w:jc w:val="both"/>
        <w:rPr>
          <w:rFonts w:cs="Calibri"/>
        </w:rPr>
      </w:pPr>
    </w:p>
    <w:p w14:paraId="58AF7DDA" w14:textId="708D4BDE" w:rsidR="00B96D43" w:rsidRDefault="00B96D43" w:rsidP="00B96D43">
      <w:pPr>
        <w:pStyle w:val="NoSpacing"/>
        <w:jc w:val="both"/>
        <w:rPr>
          <w:rFonts w:cs="Calibri"/>
        </w:rPr>
      </w:pPr>
      <w:r>
        <w:rPr>
          <w:rFonts w:cs="Calibri"/>
        </w:rPr>
        <w:t>I have now carried out a further investigation and reviewed the handling of your Stage 1 complaint.</w:t>
      </w:r>
      <w:r w:rsidR="0089385A">
        <w:rPr>
          <w:rFonts w:cs="Calibri"/>
        </w:rPr>
        <w:t xml:space="preserve"> I did attend your </w:t>
      </w:r>
      <w:r w:rsidR="00896E6E">
        <w:rPr>
          <w:rFonts w:cs="Calibri"/>
        </w:rPr>
        <w:t>property</w:t>
      </w:r>
      <w:r w:rsidR="00E83C5F">
        <w:rPr>
          <w:rFonts w:cs="Calibri"/>
        </w:rPr>
        <w:t xml:space="preserve"> with our Customers Relations Manager, Kieran</w:t>
      </w:r>
      <w:r w:rsidR="0037021C">
        <w:rPr>
          <w:rFonts w:cs="Calibri"/>
        </w:rPr>
        <w:t>,</w:t>
      </w:r>
      <w:r w:rsidR="00896E6E">
        <w:rPr>
          <w:rFonts w:cs="Calibri"/>
        </w:rPr>
        <w:t xml:space="preserve"> to discuss this with you</w:t>
      </w:r>
      <w:r w:rsidR="0037021C">
        <w:rPr>
          <w:rFonts w:cs="Calibri"/>
        </w:rPr>
        <w:t xml:space="preserve"> </w:t>
      </w:r>
      <w:r w:rsidR="00D91C10">
        <w:rPr>
          <w:rFonts w:cs="Calibri"/>
        </w:rPr>
        <w:t xml:space="preserve">on the </w:t>
      </w:r>
      <w:proofErr w:type="gramStart"/>
      <w:r w:rsidR="00D91C10">
        <w:rPr>
          <w:rFonts w:cs="Calibri"/>
        </w:rPr>
        <w:t>17</w:t>
      </w:r>
      <w:r w:rsidR="00D91C10" w:rsidRPr="00D91C10">
        <w:rPr>
          <w:rFonts w:cs="Calibri"/>
          <w:vertAlign w:val="superscript"/>
        </w:rPr>
        <w:t>th</w:t>
      </w:r>
      <w:proofErr w:type="gramEnd"/>
      <w:r w:rsidR="00D91C10">
        <w:rPr>
          <w:rFonts w:cs="Calibri"/>
        </w:rPr>
        <w:t xml:space="preserve"> August 2023</w:t>
      </w:r>
      <w:r w:rsidR="0037021C">
        <w:rPr>
          <w:rFonts w:cs="Calibri"/>
        </w:rPr>
        <w:t xml:space="preserve">. </w:t>
      </w:r>
      <w:proofErr w:type="gramStart"/>
      <w:r w:rsidR="0037021C">
        <w:rPr>
          <w:rFonts w:cs="Calibri"/>
        </w:rPr>
        <w:t>Unfortunately</w:t>
      </w:r>
      <w:proofErr w:type="gramEnd"/>
      <w:r w:rsidR="0037021C">
        <w:rPr>
          <w:rFonts w:cs="Calibri"/>
        </w:rPr>
        <w:t xml:space="preserve"> we were not able to discuss this with you</w:t>
      </w:r>
      <w:r w:rsidR="007132C5">
        <w:rPr>
          <w:rFonts w:cs="Calibri"/>
        </w:rPr>
        <w:t xml:space="preserve"> as </w:t>
      </w:r>
      <w:r w:rsidR="001A1A66">
        <w:rPr>
          <w:rFonts w:cs="Calibri"/>
        </w:rPr>
        <w:t xml:space="preserve">we had to leave due to your unacceptable </w:t>
      </w:r>
      <w:r w:rsidR="007132C5">
        <w:rPr>
          <w:rFonts w:cs="Calibri"/>
        </w:rPr>
        <w:t>behaviour.</w:t>
      </w:r>
    </w:p>
    <w:p w14:paraId="5F7BE843" w14:textId="77777777" w:rsidR="00B96D43" w:rsidRDefault="00B96D43" w:rsidP="00B96D43">
      <w:pPr>
        <w:jc w:val="both"/>
        <w:rPr>
          <w:rFonts w:cs="Calibri"/>
        </w:rPr>
      </w:pPr>
    </w:p>
    <w:p w14:paraId="2F8A4AE7" w14:textId="7AF007C1" w:rsidR="00B96D43" w:rsidRDefault="00B96D43" w:rsidP="00B96D43">
      <w:pPr>
        <w:pStyle w:val="NoSpacing"/>
        <w:jc w:val="both"/>
        <w:rPr>
          <w:rFonts w:cs="Calibri"/>
        </w:rPr>
      </w:pPr>
      <w:r>
        <w:rPr>
          <w:rFonts w:cs="Calibri"/>
        </w:rPr>
        <w:t xml:space="preserve">After careful consideration, I have found that we should have upheld your complaint.   </w:t>
      </w:r>
    </w:p>
    <w:p w14:paraId="67683D5B" w14:textId="77777777" w:rsidR="00B96D43" w:rsidRPr="00385D13" w:rsidRDefault="00B96D43" w:rsidP="00B96D43">
      <w:pPr>
        <w:pStyle w:val="NoSpacing"/>
        <w:jc w:val="both"/>
        <w:rPr>
          <w:rFonts w:cs="Calibri"/>
        </w:rPr>
      </w:pPr>
    </w:p>
    <w:p w14:paraId="2506CA2A" w14:textId="38079E3B" w:rsidR="00B96D43" w:rsidRDefault="00947FEF" w:rsidP="00DA07BB">
      <w:pPr>
        <w:pStyle w:val="ListParagraph"/>
        <w:numPr>
          <w:ilvl w:val="0"/>
          <w:numId w:val="5"/>
        </w:numPr>
        <w:jc w:val="both"/>
        <w:rPr>
          <w:rFonts w:cs="Calibri"/>
          <w:noProof/>
        </w:rPr>
      </w:pPr>
      <w:r>
        <w:rPr>
          <w:rFonts w:cs="Calibri"/>
          <w:noProof/>
        </w:rPr>
        <w:t xml:space="preserve">I arranged for the tree to be surveyed by a contractor, who </w:t>
      </w:r>
      <w:r w:rsidR="00C91FFF">
        <w:rPr>
          <w:rFonts w:cs="Calibri"/>
          <w:noProof/>
        </w:rPr>
        <w:t>recommended that the best solution to managing the tree would be for it to be cut down. This work has now been completed.</w:t>
      </w:r>
    </w:p>
    <w:p w14:paraId="3A6ED23A" w14:textId="35D75883" w:rsidR="00C91FFF" w:rsidRDefault="00C1005E" w:rsidP="00DA07BB">
      <w:pPr>
        <w:pStyle w:val="ListParagraph"/>
        <w:numPr>
          <w:ilvl w:val="0"/>
          <w:numId w:val="5"/>
        </w:numPr>
        <w:jc w:val="both"/>
        <w:rPr>
          <w:rFonts w:cs="Calibri"/>
          <w:noProof/>
        </w:rPr>
      </w:pPr>
      <w:r>
        <w:rPr>
          <w:rFonts w:cs="Calibri"/>
          <w:noProof/>
        </w:rPr>
        <w:t>When I visited you</w:t>
      </w:r>
      <w:r w:rsidR="00F82BD7">
        <w:rPr>
          <w:rFonts w:cs="Calibri"/>
          <w:noProof/>
        </w:rPr>
        <w:t xml:space="preserve"> showed me p</w:t>
      </w:r>
      <w:r w:rsidR="000605D7">
        <w:rPr>
          <w:rFonts w:cs="Calibri"/>
          <w:noProof/>
        </w:rPr>
        <w:t xml:space="preserve">hotographs </w:t>
      </w:r>
      <w:r w:rsidR="00F82BD7">
        <w:rPr>
          <w:rFonts w:cs="Calibri"/>
          <w:noProof/>
        </w:rPr>
        <w:t>of the overgrown bushes</w:t>
      </w:r>
      <w:r w:rsidR="000605D7">
        <w:rPr>
          <w:rFonts w:cs="Calibri"/>
          <w:noProof/>
        </w:rPr>
        <w:t xml:space="preserve"> that you confirmed were </w:t>
      </w:r>
      <w:r w:rsidR="007448EA">
        <w:rPr>
          <w:rFonts w:cs="Calibri"/>
          <w:noProof/>
        </w:rPr>
        <w:t>taken at the time</w:t>
      </w:r>
      <w:r w:rsidR="00F82BD7">
        <w:rPr>
          <w:rFonts w:cs="Calibri"/>
          <w:noProof/>
        </w:rPr>
        <w:t xml:space="preserve"> </w:t>
      </w:r>
      <w:r w:rsidR="007448EA">
        <w:rPr>
          <w:rFonts w:cs="Calibri"/>
          <w:noProof/>
        </w:rPr>
        <w:t xml:space="preserve">you </w:t>
      </w:r>
      <w:r w:rsidR="00F072CF">
        <w:rPr>
          <w:rFonts w:cs="Calibri"/>
          <w:noProof/>
        </w:rPr>
        <w:t xml:space="preserve">moved into the property. I have investigated this with our Grounds </w:t>
      </w:r>
      <w:r w:rsidR="00E43F3C">
        <w:rPr>
          <w:rFonts w:cs="Calibri"/>
          <w:noProof/>
        </w:rPr>
        <w:t>M</w:t>
      </w:r>
      <w:r w:rsidR="00F072CF">
        <w:rPr>
          <w:rFonts w:cs="Calibri"/>
          <w:noProof/>
        </w:rPr>
        <w:t xml:space="preserve">aintenance Team and they have no record of completing the work prior to </w:t>
      </w:r>
      <w:r w:rsidR="00AF3A82">
        <w:rPr>
          <w:rFonts w:cs="Calibri"/>
          <w:noProof/>
        </w:rPr>
        <w:t xml:space="preserve">your </w:t>
      </w:r>
      <w:r w:rsidR="00F072CF">
        <w:rPr>
          <w:rFonts w:cs="Calibri"/>
          <w:noProof/>
        </w:rPr>
        <w:t>tenancy</w:t>
      </w:r>
      <w:r w:rsidR="00E43F3C">
        <w:rPr>
          <w:rFonts w:cs="Calibri"/>
          <w:noProof/>
        </w:rPr>
        <w:t xml:space="preserve"> starting. </w:t>
      </w:r>
      <w:r w:rsidR="009307A1">
        <w:rPr>
          <w:rFonts w:cs="Calibri"/>
          <w:noProof/>
        </w:rPr>
        <w:t>Due to the outstanding works we are willing to offer £250 compens</w:t>
      </w:r>
      <w:r w:rsidR="00724E22">
        <w:rPr>
          <w:rFonts w:cs="Calibri"/>
          <w:noProof/>
        </w:rPr>
        <w:t>at</w:t>
      </w:r>
      <w:r w:rsidR="009307A1">
        <w:rPr>
          <w:rFonts w:cs="Calibri"/>
          <w:noProof/>
        </w:rPr>
        <w:t>ion</w:t>
      </w:r>
      <w:r w:rsidR="007161BC">
        <w:rPr>
          <w:rFonts w:cs="Calibri"/>
          <w:noProof/>
        </w:rPr>
        <w:t>.</w:t>
      </w:r>
    </w:p>
    <w:p w14:paraId="283AB8DA" w14:textId="0D3803E7" w:rsidR="007161BC" w:rsidRDefault="00F47F47" w:rsidP="00DA07BB">
      <w:pPr>
        <w:pStyle w:val="ListParagraph"/>
        <w:numPr>
          <w:ilvl w:val="0"/>
          <w:numId w:val="5"/>
        </w:numPr>
        <w:jc w:val="both"/>
        <w:rPr>
          <w:rFonts w:cs="Calibri"/>
          <w:noProof/>
        </w:rPr>
      </w:pPr>
      <w:r>
        <w:rPr>
          <w:rFonts w:cs="Calibri"/>
          <w:noProof/>
        </w:rPr>
        <w:t xml:space="preserve">During the visit to the property it was evident that the footpath had been affected by </w:t>
      </w:r>
      <w:r w:rsidR="004E09C1">
        <w:rPr>
          <w:rFonts w:cs="Calibri"/>
          <w:noProof/>
        </w:rPr>
        <w:t xml:space="preserve">tree roots and we also identified an area at the rear of the garden that was in poor condition. I </w:t>
      </w:r>
      <w:r w:rsidR="009307A1">
        <w:rPr>
          <w:rFonts w:cs="Calibri"/>
          <w:noProof/>
        </w:rPr>
        <w:t>will a</w:t>
      </w:r>
      <w:r w:rsidR="004E09C1">
        <w:rPr>
          <w:rFonts w:cs="Calibri"/>
          <w:noProof/>
        </w:rPr>
        <w:t xml:space="preserve">rrange for a contractor to come out and assess the work, </w:t>
      </w:r>
      <w:r w:rsidR="007A4691">
        <w:rPr>
          <w:rFonts w:cs="Calibri"/>
          <w:noProof/>
        </w:rPr>
        <w:t xml:space="preserve">and </w:t>
      </w:r>
      <w:r w:rsidR="004E09C1">
        <w:rPr>
          <w:rFonts w:cs="Calibri"/>
          <w:noProof/>
        </w:rPr>
        <w:t xml:space="preserve">we have agreed </w:t>
      </w:r>
      <w:r w:rsidR="00D0490E">
        <w:rPr>
          <w:rFonts w:cs="Calibri"/>
          <w:noProof/>
        </w:rPr>
        <w:t xml:space="preserve">for them to </w:t>
      </w:r>
      <w:r w:rsidR="007A4691">
        <w:rPr>
          <w:rFonts w:cs="Calibri"/>
          <w:noProof/>
        </w:rPr>
        <w:t xml:space="preserve">return to </w:t>
      </w:r>
      <w:r w:rsidR="00CF52D5">
        <w:rPr>
          <w:rFonts w:cs="Calibri"/>
          <w:noProof/>
        </w:rPr>
        <w:t>ma</w:t>
      </w:r>
      <w:r w:rsidR="00E12216">
        <w:rPr>
          <w:rFonts w:cs="Calibri"/>
          <w:noProof/>
        </w:rPr>
        <w:t>k</w:t>
      </w:r>
      <w:r w:rsidR="00CF52D5">
        <w:rPr>
          <w:rFonts w:cs="Calibri"/>
          <w:noProof/>
        </w:rPr>
        <w:t>e good</w:t>
      </w:r>
      <w:r w:rsidR="00E12216">
        <w:rPr>
          <w:rFonts w:cs="Calibri"/>
          <w:noProof/>
        </w:rPr>
        <w:t xml:space="preserve"> these areas. </w:t>
      </w:r>
      <w:r w:rsidR="00521DC1">
        <w:rPr>
          <w:rFonts w:cs="Calibri"/>
          <w:noProof/>
        </w:rPr>
        <w:t xml:space="preserve">We will be in touch </w:t>
      </w:r>
      <w:r w:rsidR="009307A1">
        <w:rPr>
          <w:rFonts w:cs="Calibri"/>
          <w:noProof/>
        </w:rPr>
        <w:t xml:space="preserve">shortly </w:t>
      </w:r>
      <w:r w:rsidR="00521DC1">
        <w:rPr>
          <w:rFonts w:cs="Calibri"/>
          <w:noProof/>
        </w:rPr>
        <w:t>to agree a date for the work to be completed.</w:t>
      </w:r>
    </w:p>
    <w:p w14:paraId="0ADAB627" w14:textId="2B686049" w:rsidR="00474290" w:rsidRDefault="001E6FC6" w:rsidP="00DA07BB">
      <w:pPr>
        <w:pStyle w:val="ListParagraph"/>
        <w:numPr>
          <w:ilvl w:val="0"/>
          <w:numId w:val="5"/>
        </w:numPr>
        <w:jc w:val="both"/>
        <w:rPr>
          <w:rFonts w:cs="Calibri"/>
          <w:noProof/>
        </w:rPr>
      </w:pPr>
      <w:r>
        <w:rPr>
          <w:rFonts w:cs="Calibri"/>
          <w:noProof/>
        </w:rPr>
        <w:lastRenderedPageBreak/>
        <w:t xml:space="preserve">At the time of letting the property we were not aware of </w:t>
      </w:r>
      <w:r w:rsidR="00D742E3">
        <w:rPr>
          <w:rFonts w:cs="Calibri"/>
          <w:noProof/>
        </w:rPr>
        <w:t>the noise that the children in the attached property were making. We had received no complaints about t</w:t>
      </w:r>
      <w:r w:rsidR="00B12CC0">
        <w:rPr>
          <w:rFonts w:cs="Calibri"/>
          <w:noProof/>
        </w:rPr>
        <w:t xml:space="preserve">he noise before you raised it with us. </w:t>
      </w:r>
      <w:r w:rsidR="00092C36">
        <w:rPr>
          <w:rFonts w:cs="Calibri"/>
          <w:noProof/>
        </w:rPr>
        <w:t xml:space="preserve"> </w:t>
      </w:r>
      <w:r w:rsidR="000F569E">
        <w:rPr>
          <w:rFonts w:cs="Calibri"/>
          <w:noProof/>
        </w:rPr>
        <w:t xml:space="preserve">You have provided recordings that evidence that it is disturbing </w:t>
      </w:r>
      <w:r w:rsidR="001639F5">
        <w:rPr>
          <w:rFonts w:cs="Calibri"/>
          <w:noProof/>
        </w:rPr>
        <w:t xml:space="preserve">your enjoyment of your home. We would not normally provide sound proofing, however we recognise that this is an </w:t>
      </w:r>
      <w:r w:rsidR="00BF6795">
        <w:rPr>
          <w:rFonts w:cs="Calibri"/>
          <w:noProof/>
        </w:rPr>
        <w:t>unusual case</w:t>
      </w:r>
      <w:r w:rsidR="00BB5AC2">
        <w:rPr>
          <w:rFonts w:cs="Calibri"/>
          <w:noProof/>
        </w:rPr>
        <w:t xml:space="preserve"> and </w:t>
      </w:r>
      <w:r w:rsidR="008622A1">
        <w:rPr>
          <w:rFonts w:cs="Calibri"/>
          <w:noProof/>
        </w:rPr>
        <w:t xml:space="preserve">therefore </w:t>
      </w:r>
      <w:r w:rsidR="00292D0F">
        <w:rPr>
          <w:rFonts w:cs="Calibri"/>
          <w:noProof/>
        </w:rPr>
        <w:t xml:space="preserve">I </w:t>
      </w:r>
      <w:r w:rsidR="00092C36">
        <w:rPr>
          <w:rFonts w:cs="Calibri"/>
          <w:noProof/>
        </w:rPr>
        <w:t>ar</w:t>
      </w:r>
      <w:r w:rsidR="00292D0F">
        <w:rPr>
          <w:rFonts w:cs="Calibri"/>
          <w:noProof/>
        </w:rPr>
        <w:t>ranged for a contractor and surveyor to attend your property and to report bac</w:t>
      </w:r>
      <w:r w:rsidR="00474290">
        <w:rPr>
          <w:rFonts w:cs="Calibri"/>
          <w:noProof/>
        </w:rPr>
        <w:t>k to us</w:t>
      </w:r>
      <w:r w:rsidR="007C6009">
        <w:rPr>
          <w:rFonts w:cs="Calibri"/>
          <w:noProof/>
        </w:rPr>
        <w:t xml:space="preserve"> with</w:t>
      </w:r>
      <w:r w:rsidR="00474290">
        <w:rPr>
          <w:rFonts w:cs="Calibri"/>
          <w:noProof/>
        </w:rPr>
        <w:t xml:space="preserve"> possible solutions.</w:t>
      </w:r>
      <w:r w:rsidR="007C6009">
        <w:rPr>
          <w:rFonts w:cs="Calibri"/>
          <w:noProof/>
        </w:rPr>
        <w:t xml:space="preserve"> When we have this we w</w:t>
      </w:r>
      <w:r w:rsidR="002219EC">
        <w:rPr>
          <w:rFonts w:cs="Calibri"/>
          <w:noProof/>
        </w:rPr>
        <w:t>ill be in contact to discuss what can be done.</w:t>
      </w:r>
    </w:p>
    <w:p w14:paraId="4BE39B7F" w14:textId="4F88D978" w:rsidR="001F7DA6" w:rsidRDefault="00C242AF" w:rsidP="00DA07BB">
      <w:pPr>
        <w:pStyle w:val="ListParagraph"/>
        <w:numPr>
          <w:ilvl w:val="0"/>
          <w:numId w:val="5"/>
        </w:numPr>
        <w:jc w:val="both"/>
        <w:rPr>
          <w:rFonts w:cs="Calibri"/>
          <w:noProof/>
        </w:rPr>
      </w:pPr>
      <w:r>
        <w:rPr>
          <w:rFonts w:cs="Calibri"/>
          <w:noProof/>
        </w:rPr>
        <w:t xml:space="preserve">The internal decoration of the property is the customers responsibility. </w:t>
      </w:r>
      <w:r w:rsidR="005D06F4">
        <w:rPr>
          <w:rFonts w:cs="Calibri"/>
          <w:noProof/>
        </w:rPr>
        <w:t xml:space="preserve">When properties are let, we may offer decorating vouchers </w:t>
      </w:r>
      <w:r w:rsidR="00743E7E">
        <w:rPr>
          <w:rFonts w:cs="Calibri"/>
          <w:noProof/>
        </w:rPr>
        <w:t>to help customers with the initial decoration of their home</w:t>
      </w:r>
      <w:r w:rsidR="00770E53">
        <w:rPr>
          <w:rFonts w:cs="Calibri"/>
          <w:noProof/>
        </w:rPr>
        <w:t xml:space="preserve">. You were offered and agreed to have £250 at the start of your tenancy </w:t>
      </w:r>
      <w:r w:rsidR="000670B6">
        <w:rPr>
          <w:rFonts w:cs="Calibri"/>
          <w:noProof/>
        </w:rPr>
        <w:t>which I have found to be appropriate. Following moving in to the property you raised that a number of doors were rotten and needed replacing</w:t>
      </w:r>
      <w:r w:rsidR="001C609B">
        <w:rPr>
          <w:rFonts w:cs="Calibri"/>
          <w:noProof/>
        </w:rPr>
        <w:t xml:space="preserve">. When the work was completed </w:t>
      </w:r>
      <w:r w:rsidR="00806F4D">
        <w:rPr>
          <w:rFonts w:cs="Calibri"/>
          <w:noProof/>
        </w:rPr>
        <w:t xml:space="preserve">the </w:t>
      </w:r>
      <w:r w:rsidR="001C609B">
        <w:rPr>
          <w:rFonts w:cs="Calibri"/>
          <w:noProof/>
        </w:rPr>
        <w:t>ne</w:t>
      </w:r>
      <w:r w:rsidR="00806F4D">
        <w:rPr>
          <w:rFonts w:cs="Calibri"/>
          <w:noProof/>
        </w:rPr>
        <w:t>w</w:t>
      </w:r>
      <w:r w:rsidR="001C609B">
        <w:rPr>
          <w:rFonts w:cs="Calibri"/>
          <w:noProof/>
        </w:rPr>
        <w:t xml:space="preserve"> doors</w:t>
      </w:r>
      <w:r w:rsidR="00806F4D">
        <w:rPr>
          <w:rFonts w:cs="Calibri"/>
          <w:noProof/>
        </w:rPr>
        <w:t xml:space="preserve"> had not been glossed. We </w:t>
      </w:r>
      <w:r w:rsidR="006E1D4B">
        <w:rPr>
          <w:rFonts w:cs="Calibri"/>
          <w:noProof/>
        </w:rPr>
        <w:t>do not paint doors when we have replaced them as this is the customers responsibility, however on this occasion</w:t>
      </w:r>
      <w:r w:rsidR="001F7DA6">
        <w:rPr>
          <w:rFonts w:cs="Calibri"/>
          <w:noProof/>
        </w:rPr>
        <w:t>, d</w:t>
      </w:r>
      <w:r w:rsidR="00FB1A30">
        <w:rPr>
          <w:rFonts w:cs="Calibri"/>
          <w:noProof/>
        </w:rPr>
        <w:t>u</w:t>
      </w:r>
      <w:r w:rsidR="001F7DA6">
        <w:rPr>
          <w:rFonts w:cs="Calibri"/>
          <w:noProof/>
        </w:rPr>
        <w:t>e to the number of doors that were replaced I have agreed to pay a further £100.</w:t>
      </w:r>
    </w:p>
    <w:p w14:paraId="755B87B0" w14:textId="77777777" w:rsidR="001F7DA6" w:rsidRDefault="001F7DA6" w:rsidP="001F7DA6">
      <w:pPr>
        <w:jc w:val="both"/>
        <w:rPr>
          <w:rFonts w:cs="Calibri"/>
          <w:noProof/>
        </w:rPr>
      </w:pPr>
    </w:p>
    <w:p w14:paraId="37762343" w14:textId="354A2D60" w:rsidR="00521DC1" w:rsidRPr="001F7DA6" w:rsidRDefault="006776C8" w:rsidP="001F7DA6">
      <w:pPr>
        <w:jc w:val="both"/>
        <w:rPr>
          <w:rFonts w:cs="Calibri"/>
          <w:noProof/>
        </w:rPr>
      </w:pPr>
      <w:r>
        <w:rPr>
          <w:rFonts w:cs="Calibri"/>
          <w:noProof/>
        </w:rPr>
        <w:t>Once again I apologise for the poor service that you have received</w:t>
      </w:r>
      <w:r w:rsidR="00092C36">
        <w:rPr>
          <w:rFonts w:cs="Calibri"/>
          <w:noProof/>
        </w:rPr>
        <w:t>.</w:t>
      </w:r>
    </w:p>
    <w:p w14:paraId="10867BA3" w14:textId="77777777" w:rsidR="00B96D43" w:rsidRDefault="00B96D43" w:rsidP="00B96D43">
      <w:pPr>
        <w:jc w:val="both"/>
        <w:rPr>
          <w:rFonts w:cs="Calibri"/>
        </w:rPr>
      </w:pPr>
    </w:p>
    <w:p w14:paraId="1241CF8B" w14:textId="77777777" w:rsidR="00B96D43" w:rsidRPr="00E86BCF" w:rsidRDefault="00B96D43" w:rsidP="00B96D43">
      <w:pPr>
        <w:pStyle w:val="NoSpacing"/>
        <w:jc w:val="both"/>
        <w:rPr>
          <w:rFonts w:cs="Calibri"/>
        </w:rPr>
      </w:pPr>
      <w:r w:rsidRPr="00385D13">
        <w:rPr>
          <w:rFonts w:cs="Calibri"/>
        </w:rPr>
        <w:t xml:space="preserve">This letter </w:t>
      </w:r>
      <w:r>
        <w:rPr>
          <w:rFonts w:cs="Calibri"/>
        </w:rPr>
        <w:t xml:space="preserve">now </w:t>
      </w:r>
      <w:r w:rsidRPr="00385D13">
        <w:rPr>
          <w:rFonts w:cs="Calibri"/>
        </w:rPr>
        <w:t xml:space="preserve">concludes our internal complaints handling process. If you are </w:t>
      </w:r>
      <w:r>
        <w:rPr>
          <w:rFonts w:cs="Calibri"/>
        </w:rPr>
        <w:t xml:space="preserve">still not </w:t>
      </w:r>
      <w:r w:rsidRPr="00385D13">
        <w:rPr>
          <w:rFonts w:cs="Calibri"/>
        </w:rPr>
        <w:t>satisfied with the outcome of th</w:t>
      </w:r>
      <w:r>
        <w:rPr>
          <w:rFonts w:cs="Calibri"/>
        </w:rPr>
        <w:t>is</w:t>
      </w:r>
      <w:r w:rsidRPr="00385D13">
        <w:rPr>
          <w:rFonts w:cs="Calibri"/>
        </w:rPr>
        <w:t xml:space="preserve"> investigation, </w:t>
      </w:r>
      <w:r>
        <w:rPr>
          <w:rFonts w:cs="Calibri"/>
        </w:rPr>
        <w:t xml:space="preserve">then </w:t>
      </w:r>
      <w:r w:rsidRPr="00385D13">
        <w:rPr>
          <w:rFonts w:cs="Calibri"/>
        </w:rPr>
        <w:t xml:space="preserve">you </w:t>
      </w:r>
      <w:r w:rsidRPr="00E86BCF">
        <w:rPr>
          <w:rFonts w:cs="Calibri"/>
        </w:rPr>
        <w:t>are entitled to refer your complaint to the Housing Ombudsman Service</w:t>
      </w:r>
      <w:r>
        <w:rPr>
          <w:rFonts w:cs="Calibri"/>
        </w:rPr>
        <w:t xml:space="preserve"> who can be contacted by the methods below: </w:t>
      </w:r>
    </w:p>
    <w:p w14:paraId="01C3CB3C" w14:textId="77777777" w:rsidR="00B96D43" w:rsidRPr="00E86BCF" w:rsidRDefault="00B96D43" w:rsidP="00B96D43">
      <w:pPr>
        <w:pStyle w:val="NoSpacing"/>
        <w:numPr>
          <w:ilvl w:val="0"/>
          <w:numId w:val="3"/>
        </w:numPr>
        <w:jc w:val="both"/>
        <w:rPr>
          <w:rFonts w:cs="Calibri"/>
        </w:rPr>
      </w:pPr>
      <w:r>
        <w:rPr>
          <w:rFonts w:cs="Calibri"/>
        </w:rPr>
        <w:t>T</w:t>
      </w:r>
      <w:r w:rsidRPr="00E86BCF">
        <w:rPr>
          <w:rFonts w:cs="Calibri"/>
        </w:rPr>
        <w:t>el</w:t>
      </w:r>
      <w:r>
        <w:rPr>
          <w:rFonts w:cs="Calibri"/>
        </w:rPr>
        <w:t>ephone:</w:t>
      </w:r>
      <w:r w:rsidRPr="00E86BCF">
        <w:rPr>
          <w:rFonts w:cs="Calibri"/>
        </w:rPr>
        <w:t xml:space="preserve"> 0300 111 3000</w:t>
      </w:r>
    </w:p>
    <w:p w14:paraId="4F587811" w14:textId="77777777" w:rsidR="00B96D43" w:rsidRPr="00E86BCF" w:rsidRDefault="00B96D43" w:rsidP="00B96D43">
      <w:pPr>
        <w:pStyle w:val="NoSpacing"/>
        <w:numPr>
          <w:ilvl w:val="0"/>
          <w:numId w:val="3"/>
        </w:numPr>
        <w:jc w:val="both"/>
        <w:rPr>
          <w:rFonts w:cs="Calibri"/>
        </w:rPr>
      </w:pPr>
      <w:r w:rsidRPr="00E86BCF">
        <w:rPr>
          <w:rFonts w:cs="Calibri"/>
        </w:rPr>
        <w:t>Email</w:t>
      </w:r>
      <w:r>
        <w:rPr>
          <w:rFonts w:cs="Calibri"/>
        </w:rPr>
        <w:t>:</w:t>
      </w:r>
      <w:r w:rsidRPr="00E86BCF">
        <w:rPr>
          <w:rFonts w:cs="Calibri"/>
        </w:rPr>
        <w:t xml:space="preserve"> info@housing-ombudsman.org.uk </w:t>
      </w:r>
    </w:p>
    <w:p w14:paraId="1002F1A8" w14:textId="77777777" w:rsidR="00B96D43" w:rsidRPr="00E86BCF" w:rsidRDefault="00B96D43" w:rsidP="00B96D43">
      <w:pPr>
        <w:pStyle w:val="NoSpacing"/>
        <w:numPr>
          <w:ilvl w:val="0"/>
          <w:numId w:val="3"/>
        </w:numPr>
        <w:jc w:val="both"/>
        <w:rPr>
          <w:rFonts w:cs="Calibri"/>
        </w:rPr>
      </w:pPr>
      <w:r>
        <w:rPr>
          <w:rFonts w:cs="Calibri"/>
        </w:rPr>
        <w:t xml:space="preserve">Website: </w:t>
      </w:r>
      <w:r w:rsidRPr="00E86BCF">
        <w:rPr>
          <w:rFonts w:cs="Calibri"/>
        </w:rPr>
        <w:t xml:space="preserve">www.housing-ombudsman.org.uk </w:t>
      </w:r>
    </w:p>
    <w:p w14:paraId="5BFD7D77" w14:textId="77777777" w:rsidR="00B96D43" w:rsidRPr="00DC0043" w:rsidRDefault="00B96D43" w:rsidP="00B96D43">
      <w:pPr>
        <w:pStyle w:val="NoSpacing"/>
        <w:numPr>
          <w:ilvl w:val="0"/>
          <w:numId w:val="3"/>
        </w:numPr>
        <w:jc w:val="both"/>
        <w:rPr>
          <w:rFonts w:cs="Calibri"/>
        </w:rPr>
      </w:pPr>
      <w:r>
        <w:rPr>
          <w:rFonts w:cs="Calibri"/>
        </w:rPr>
        <w:t xml:space="preserve">Post: </w:t>
      </w:r>
      <w:r w:rsidRPr="00E86BCF">
        <w:rPr>
          <w:rFonts w:cs="Calibri"/>
        </w:rPr>
        <w:t>Housing Ombudsman Service, PO Box 152, Liverpool, L33 7WQ</w:t>
      </w:r>
    </w:p>
    <w:p w14:paraId="26C32A5B" w14:textId="77777777" w:rsidR="00B96D43" w:rsidRPr="00385D13" w:rsidRDefault="00B96D43" w:rsidP="00B96D43">
      <w:pPr>
        <w:pStyle w:val="NoSpacing"/>
        <w:jc w:val="both"/>
        <w:rPr>
          <w:rFonts w:cs="Calibri"/>
        </w:rPr>
      </w:pPr>
    </w:p>
    <w:p w14:paraId="283C9CA8" w14:textId="26166D9B" w:rsidR="00B96D43" w:rsidRDefault="00B96D43" w:rsidP="00B96D43">
      <w:pPr>
        <w:jc w:val="both"/>
        <w:rPr>
          <w:rFonts w:cs="Calibri"/>
        </w:rPr>
      </w:pPr>
      <w:r>
        <w:rPr>
          <w:rFonts w:cs="Calibri"/>
        </w:rPr>
        <w:t xml:space="preserve">I trust that you are satisfied with the outcome of your complaint. If you would like to discuss anything </w:t>
      </w:r>
      <w:proofErr w:type="gramStart"/>
      <w:r w:rsidR="00092C36">
        <w:rPr>
          <w:rFonts w:cs="Calibri"/>
        </w:rPr>
        <w:t>further</w:t>
      </w:r>
      <w:proofErr w:type="gramEnd"/>
      <w:r w:rsidR="00092C36">
        <w:rPr>
          <w:rFonts w:cs="Calibri"/>
        </w:rPr>
        <w:t xml:space="preserve"> </w:t>
      </w:r>
      <w:r>
        <w:rPr>
          <w:rFonts w:cs="Calibri"/>
        </w:rPr>
        <w:t xml:space="preserve">please </w:t>
      </w:r>
      <w:r w:rsidR="00631F65">
        <w:rPr>
          <w:rFonts w:cs="Calibri"/>
        </w:rPr>
        <w:t xml:space="preserve">email: </w:t>
      </w:r>
      <w:r w:rsidR="00092C36">
        <w:rPr>
          <w:rFonts w:cs="Calibri"/>
        </w:rPr>
        <w:t>enquiries</w:t>
      </w:r>
      <w:r w:rsidR="00AF3274">
        <w:rPr>
          <w:rFonts w:cs="Calibri"/>
        </w:rPr>
        <w:t>@aspirehousing.co.uk</w:t>
      </w:r>
      <w:r>
        <w:rPr>
          <w:rFonts w:cs="Calibri"/>
        </w:rPr>
        <w:t xml:space="preserve">.  </w:t>
      </w:r>
    </w:p>
    <w:p w14:paraId="3852AA54" w14:textId="77777777" w:rsidR="00B96D43" w:rsidRPr="00385D13" w:rsidRDefault="00B96D43" w:rsidP="00B96D43">
      <w:pPr>
        <w:rPr>
          <w:rFonts w:cs="Calibri"/>
        </w:rPr>
      </w:pPr>
    </w:p>
    <w:p w14:paraId="565D356D" w14:textId="77777777" w:rsidR="00B96D43" w:rsidRPr="00385D13" w:rsidRDefault="00B96D43" w:rsidP="00B96D43">
      <w:pPr>
        <w:rPr>
          <w:rFonts w:cs="Calibri"/>
        </w:rPr>
      </w:pPr>
      <w:r w:rsidRPr="00385D13">
        <w:rPr>
          <w:rFonts w:cs="Calibri"/>
        </w:rPr>
        <w:t xml:space="preserve">Yours </w:t>
      </w:r>
      <w:r>
        <w:rPr>
          <w:rFonts w:cs="Calibri"/>
        </w:rPr>
        <w:t>s</w:t>
      </w:r>
      <w:r w:rsidRPr="00385D13">
        <w:rPr>
          <w:rFonts w:cs="Calibri"/>
        </w:rPr>
        <w:t>incerely</w:t>
      </w:r>
    </w:p>
    <w:p w14:paraId="50D7796D" w14:textId="77777777" w:rsidR="00B96D43" w:rsidRPr="00385D13" w:rsidRDefault="00B96D43" w:rsidP="00B96D43">
      <w:pPr>
        <w:rPr>
          <w:rFonts w:cs="Calibri"/>
        </w:rPr>
      </w:pPr>
    </w:p>
    <w:p w14:paraId="755A3AD6" w14:textId="77777777" w:rsidR="00B96D43" w:rsidRDefault="00B96D43" w:rsidP="00B96D43">
      <w:pPr>
        <w:rPr>
          <w:rFonts w:cs="Calibri"/>
        </w:rPr>
      </w:pPr>
    </w:p>
    <w:p w14:paraId="74DFFA50" w14:textId="596A3DC6" w:rsidR="00740712" w:rsidRPr="00385D13" w:rsidRDefault="0093170F" w:rsidP="00B96D43">
      <w:pPr>
        <w:rPr>
          <w:rFonts w:cs="Calibri"/>
        </w:rPr>
      </w:pPr>
      <w:r>
        <w:rPr>
          <w:rFonts w:cs="Calibri"/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E97EE83" wp14:editId="7ABCC484">
                <wp:simplePos x="0" y="0"/>
                <wp:positionH relativeFrom="column">
                  <wp:posOffset>-51435</wp:posOffset>
                </wp:positionH>
                <wp:positionV relativeFrom="paragraph">
                  <wp:posOffset>-243840</wp:posOffset>
                </wp:positionV>
                <wp:extent cx="1335245" cy="566420"/>
                <wp:effectExtent l="57150" t="38100" r="0" b="43180"/>
                <wp:wrapNone/>
                <wp:docPr id="1945093835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335245" cy="566420"/>
                      </w14:xfrm>
                    </w14:contentPart>
                  </a:graphicData>
                </a:graphic>
              </wp:anchor>
            </w:drawing>
          </mc:Choice>
          <mc:Fallback xmlns="">
            <w:pict>
              <v:shapetype w14:anchorId="1955446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-4.75pt;margin-top:-19.9pt;width:106.6pt;height:4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">
                <v:imagedata r:id="rId14" o:title=""/>
              </v:shape>
            </w:pict>
          </mc:Fallback>
        </mc:AlternateContent>
      </w:r>
    </w:p>
    <w:p w14:paraId="219027B1" w14:textId="7D73AABE" w:rsidR="00B96D43" w:rsidRPr="00385D13" w:rsidRDefault="00B96D43" w:rsidP="00B96D43"/>
    <w:p w14:paraId="44B7F2C3" w14:textId="416BEDCF" w:rsidR="002E794C" w:rsidRDefault="00740712" w:rsidP="00B96D43">
      <w:r>
        <w:t>Paul Malkin</w:t>
      </w:r>
    </w:p>
    <w:p w14:paraId="59E5BF4A" w14:textId="5F1ACDBB" w:rsidR="00740712" w:rsidRPr="00B96D43" w:rsidRDefault="00740712" w:rsidP="00B96D43">
      <w:r>
        <w:t>Head of Customer Services</w:t>
      </w:r>
    </w:p>
    <w:sectPr w:rsidR="00740712" w:rsidRPr="00B96D43" w:rsidSect="00906565">
      <w:headerReference w:type="even" r:id="rId15"/>
      <w:footerReference w:type="default" r:id="rId16"/>
      <w:headerReference w:type="first" r:id="rId17"/>
      <w:footerReference w:type="first" r:id="rId18"/>
      <w:pgSz w:w="11906" w:h="16838"/>
      <w:pgMar w:top="1702" w:right="1440" w:bottom="1440" w:left="1440" w:header="113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775F5" w14:textId="77777777" w:rsidR="00906565" w:rsidRDefault="00906565" w:rsidP="003B5797">
      <w:r>
        <w:separator/>
      </w:r>
    </w:p>
  </w:endnote>
  <w:endnote w:type="continuationSeparator" w:id="0">
    <w:p w14:paraId="685D4329" w14:textId="77777777" w:rsidR="00906565" w:rsidRDefault="00906565" w:rsidP="003B5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C03F4" w14:textId="77777777" w:rsidR="0044307A" w:rsidRDefault="0044307A">
    <w:pPr>
      <w:pStyle w:val="Footer"/>
    </w:pPr>
    <w:r>
      <w:rPr>
        <w:noProof/>
      </w:rPr>
      <w:drawing>
        <wp:anchor distT="0" distB="0" distL="114300" distR="114300" simplePos="0" relativeHeight="251672576" behindDoc="1" locked="0" layoutInCell="1" allowOverlap="1" wp14:anchorId="6869053A" wp14:editId="1FFA60B5">
          <wp:simplePos x="0" y="0"/>
          <wp:positionH relativeFrom="page">
            <wp:posOffset>6187</wp:posOffset>
          </wp:positionH>
          <wp:positionV relativeFrom="paragraph">
            <wp:posOffset>-293370</wp:posOffset>
          </wp:positionV>
          <wp:extent cx="7558405" cy="876935"/>
          <wp:effectExtent l="0" t="0" r="4445" b="0"/>
          <wp:wrapNone/>
          <wp:docPr id="31" name="Picture 31" descr="A picture containing 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background pattern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797"/>
                  <a:stretch/>
                </pic:blipFill>
                <pic:spPr bwMode="auto">
                  <a:xfrm>
                    <a:off x="0" y="0"/>
                    <a:ext cx="7558405" cy="8769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0513B" w14:textId="77777777" w:rsidR="004027D8" w:rsidRDefault="004027D8">
    <w:pPr>
      <w:pStyle w:val="Footer"/>
      <w:rPr>
        <w:noProof/>
      </w:rPr>
    </w:pPr>
  </w:p>
  <w:p w14:paraId="0A59331B" w14:textId="77777777" w:rsidR="001D53C0" w:rsidRDefault="001D53C0">
    <w:pPr>
      <w:pStyle w:val="Foo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DFE1C22" wp14:editId="6889EE89">
          <wp:simplePos x="0" y="0"/>
          <wp:positionH relativeFrom="page">
            <wp:posOffset>0</wp:posOffset>
          </wp:positionH>
          <wp:positionV relativeFrom="paragraph">
            <wp:posOffset>-297180</wp:posOffset>
          </wp:positionV>
          <wp:extent cx="7558405" cy="876935"/>
          <wp:effectExtent l="0" t="0" r="4445" b="0"/>
          <wp:wrapNone/>
          <wp:docPr id="30" name="Picture 30" descr="A picture containing 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background pattern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797"/>
                  <a:stretch/>
                </pic:blipFill>
                <pic:spPr bwMode="auto">
                  <a:xfrm>
                    <a:off x="0" y="0"/>
                    <a:ext cx="7558405" cy="8769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530DA" w14:textId="77777777" w:rsidR="00906565" w:rsidRDefault="00906565" w:rsidP="003B5797">
      <w:r>
        <w:separator/>
      </w:r>
    </w:p>
  </w:footnote>
  <w:footnote w:type="continuationSeparator" w:id="0">
    <w:p w14:paraId="1DE3B7BB" w14:textId="77777777" w:rsidR="00906565" w:rsidRDefault="00906565" w:rsidP="003B57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089E5" w14:textId="77777777" w:rsidR="00007405" w:rsidRDefault="00007405" w:rsidP="00EF60A1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3F800" w14:textId="77777777" w:rsidR="00007405" w:rsidRPr="009C6BFF" w:rsidRDefault="0026726D" w:rsidP="009C6BFF">
    <w:pPr>
      <w:pStyle w:val="Header"/>
    </w:pPr>
    <w:r>
      <w:rPr>
        <w:noProof/>
      </w:rPr>
      <w:drawing>
        <wp:anchor distT="0" distB="0" distL="114300" distR="114300" simplePos="0" relativeHeight="251670528" behindDoc="1" locked="0" layoutInCell="1" allowOverlap="1" wp14:anchorId="635CC30A" wp14:editId="78B334D1">
          <wp:simplePos x="0" y="0"/>
          <wp:positionH relativeFrom="column">
            <wp:posOffset>-943973</wp:posOffset>
          </wp:positionH>
          <wp:positionV relativeFrom="paragraph">
            <wp:posOffset>-71755</wp:posOffset>
          </wp:positionV>
          <wp:extent cx="7610587" cy="2126512"/>
          <wp:effectExtent l="0" t="0" r="0" b="762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using-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1332" cy="2126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D02BF"/>
    <w:multiLevelType w:val="hybridMultilevel"/>
    <w:tmpl w:val="0170A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B6C39"/>
    <w:multiLevelType w:val="hybridMultilevel"/>
    <w:tmpl w:val="0D4C7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3B30CD"/>
    <w:multiLevelType w:val="hybridMultilevel"/>
    <w:tmpl w:val="ADD8D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57DA2"/>
    <w:multiLevelType w:val="hybridMultilevel"/>
    <w:tmpl w:val="1AEAD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8F4BDB"/>
    <w:multiLevelType w:val="hybridMultilevel"/>
    <w:tmpl w:val="AD202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6469792">
    <w:abstractNumId w:val="2"/>
  </w:num>
  <w:num w:numId="2" w16cid:durableId="2135323315">
    <w:abstractNumId w:val="3"/>
  </w:num>
  <w:num w:numId="3" w16cid:durableId="806315925">
    <w:abstractNumId w:val="4"/>
  </w:num>
  <w:num w:numId="4" w16cid:durableId="1940405609">
    <w:abstractNumId w:val="1"/>
  </w:num>
  <w:num w:numId="5" w16cid:durableId="1512177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559"/>
    <w:rsid w:val="00007405"/>
    <w:rsid w:val="00033A87"/>
    <w:rsid w:val="00040A92"/>
    <w:rsid w:val="000605D7"/>
    <w:rsid w:val="000670B6"/>
    <w:rsid w:val="00092C36"/>
    <w:rsid w:val="000C35A3"/>
    <w:rsid w:val="000D6870"/>
    <w:rsid w:val="000F4A0C"/>
    <w:rsid w:val="000F569E"/>
    <w:rsid w:val="000F63E7"/>
    <w:rsid w:val="00127A12"/>
    <w:rsid w:val="00137C97"/>
    <w:rsid w:val="0014041A"/>
    <w:rsid w:val="00155A85"/>
    <w:rsid w:val="001639F5"/>
    <w:rsid w:val="0017183E"/>
    <w:rsid w:val="00194827"/>
    <w:rsid w:val="001A1A66"/>
    <w:rsid w:val="001C609B"/>
    <w:rsid w:val="001D53C0"/>
    <w:rsid w:val="001D75ED"/>
    <w:rsid w:val="001E6FC6"/>
    <w:rsid w:val="001F4EC6"/>
    <w:rsid w:val="001F7DA6"/>
    <w:rsid w:val="002219EC"/>
    <w:rsid w:val="0022770E"/>
    <w:rsid w:val="002624FD"/>
    <w:rsid w:val="0026726D"/>
    <w:rsid w:val="002776A9"/>
    <w:rsid w:val="00292D0F"/>
    <w:rsid w:val="002E794C"/>
    <w:rsid w:val="00305857"/>
    <w:rsid w:val="0034520E"/>
    <w:rsid w:val="00357524"/>
    <w:rsid w:val="0037021C"/>
    <w:rsid w:val="0039487D"/>
    <w:rsid w:val="003B5797"/>
    <w:rsid w:val="003C2D51"/>
    <w:rsid w:val="003D45E2"/>
    <w:rsid w:val="003E6464"/>
    <w:rsid w:val="004027D8"/>
    <w:rsid w:val="00420430"/>
    <w:rsid w:val="00422056"/>
    <w:rsid w:val="0044307A"/>
    <w:rsid w:val="00474290"/>
    <w:rsid w:val="004A6C4F"/>
    <w:rsid w:val="004D1811"/>
    <w:rsid w:val="004E09C1"/>
    <w:rsid w:val="004E161C"/>
    <w:rsid w:val="004F70E9"/>
    <w:rsid w:val="00507A57"/>
    <w:rsid w:val="00521DC1"/>
    <w:rsid w:val="005436D7"/>
    <w:rsid w:val="00596297"/>
    <w:rsid w:val="005A0AD3"/>
    <w:rsid w:val="005B3B0D"/>
    <w:rsid w:val="005D06F4"/>
    <w:rsid w:val="005F2D5D"/>
    <w:rsid w:val="00631F65"/>
    <w:rsid w:val="006776C8"/>
    <w:rsid w:val="0068508A"/>
    <w:rsid w:val="006851B1"/>
    <w:rsid w:val="006E1D4B"/>
    <w:rsid w:val="0070387B"/>
    <w:rsid w:val="00704526"/>
    <w:rsid w:val="007132C5"/>
    <w:rsid w:val="007154E7"/>
    <w:rsid w:val="00715A48"/>
    <w:rsid w:val="007161BC"/>
    <w:rsid w:val="00724E22"/>
    <w:rsid w:val="00740712"/>
    <w:rsid w:val="00743E7E"/>
    <w:rsid w:val="007448EA"/>
    <w:rsid w:val="00770E53"/>
    <w:rsid w:val="007764B9"/>
    <w:rsid w:val="007A4691"/>
    <w:rsid w:val="007C6009"/>
    <w:rsid w:val="007F4BC6"/>
    <w:rsid w:val="00806F4D"/>
    <w:rsid w:val="008622A1"/>
    <w:rsid w:val="00881138"/>
    <w:rsid w:val="0089385A"/>
    <w:rsid w:val="00896E6E"/>
    <w:rsid w:val="008B0F8E"/>
    <w:rsid w:val="008D7C57"/>
    <w:rsid w:val="008E36D2"/>
    <w:rsid w:val="00906565"/>
    <w:rsid w:val="00913D5D"/>
    <w:rsid w:val="009307A1"/>
    <w:rsid w:val="0093170F"/>
    <w:rsid w:val="00932FEA"/>
    <w:rsid w:val="00947FEF"/>
    <w:rsid w:val="00983DB3"/>
    <w:rsid w:val="009A7448"/>
    <w:rsid w:val="009C6BFF"/>
    <w:rsid w:val="00A462DA"/>
    <w:rsid w:val="00AB0270"/>
    <w:rsid w:val="00AF07B4"/>
    <w:rsid w:val="00AF3274"/>
    <w:rsid w:val="00AF3A82"/>
    <w:rsid w:val="00B12CC0"/>
    <w:rsid w:val="00B32FDA"/>
    <w:rsid w:val="00B66F6B"/>
    <w:rsid w:val="00B70E7B"/>
    <w:rsid w:val="00B94559"/>
    <w:rsid w:val="00B966B9"/>
    <w:rsid w:val="00B96D43"/>
    <w:rsid w:val="00BB5AC2"/>
    <w:rsid w:val="00BF6795"/>
    <w:rsid w:val="00C1005E"/>
    <w:rsid w:val="00C242AF"/>
    <w:rsid w:val="00C260EE"/>
    <w:rsid w:val="00C32EB0"/>
    <w:rsid w:val="00C5002C"/>
    <w:rsid w:val="00C53184"/>
    <w:rsid w:val="00C53F13"/>
    <w:rsid w:val="00C602E9"/>
    <w:rsid w:val="00C6088C"/>
    <w:rsid w:val="00C726E9"/>
    <w:rsid w:val="00C72B78"/>
    <w:rsid w:val="00C91FFF"/>
    <w:rsid w:val="00CB0B9B"/>
    <w:rsid w:val="00CB2FE2"/>
    <w:rsid w:val="00CF52D5"/>
    <w:rsid w:val="00D0490E"/>
    <w:rsid w:val="00D17735"/>
    <w:rsid w:val="00D25373"/>
    <w:rsid w:val="00D5392E"/>
    <w:rsid w:val="00D742E3"/>
    <w:rsid w:val="00D91C10"/>
    <w:rsid w:val="00DA07BB"/>
    <w:rsid w:val="00DE3201"/>
    <w:rsid w:val="00DF296F"/>
    <w:rsid w:val="00E07BC2"/>
    <w:rsid w:val="00E12216"/>
    <w:rsid w:val="00E1589E"/>
    <w:rsid w:val="00E33113"/>
    <w:rsid w:val="00E35BB7"/>
    <w:rsid w:val="00E43F3C"/>
    <w:rsid w:val="00E63B31"/>
    <w:rsid w:val="00E65268"/>
    <w:rsid w:val="00E83C5F"/>
    <w:rsid w:val="00EA2BC5"/>
    <w:rsid w:val="00EB31B1"/>
    <w:rsid w:val="00EF60A1"/>
    <w:rsid w:val="00F072CF"/>
    <w:rsid w:val="00F47F47"/>
    <w:rsid w:val="00F604BC"/>
    <w:rsid w:val="00F72815"/>
    <w:rsid w:val="00F736CF"/>
    <w:rsid w:val="00F82BD7"/>
    <w:rsid w:val="00F9268A"/>
    <w:rsid w:val="00FA7563"/>
    <w:rsid w:val="00FB1A30"/>
    <w:rsid w:val="00FB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05BE2"/>
  <w15:docId w15:val="{288EEAE8-35F3-4D10-8B04-D7E9F17C0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559"/>
    <w:pPr>
      <w:spacing w:after="0" w:line="240" w:lineRule="auto"/>
    </w:pPr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qFormat/>
    <w:rsid w:val="00B32FDA"/>
    <w:pPr>
      <w:keepNext/>
      <w:outlineLvl w:val="2"/>
    </w:pPr>
    <w:rPr>
      <w:rFonts w:ascii="Arial" w:hAnsi="Arial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57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5797"/>
  </w:style>
  <w:style w:type="paragraph" w:styleId="Footer">
    <w:name w:val="footer"/>
    <w:basedOn w:val="Normal"/>
    <w:link w:val="FooterChar"/>
    <w:uiPriority w:val="99"/>
    <w:unhideWhenUsed/>
    <w:rsid w:val="003B57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5797"/>
  </w:style>
  <w:style w:type="paragraph" w:styleId="BalloonText">
    <w:name w:val="Balloon Text"/>
    <w:basedOn w:val="Normal"/>
    <w:link w:val="BalloonTextChar"/>
    <w:uiPriority w:val="99"/>
    <w:semiHidden/>
    <w:unhideWhenUsed/>
    <w:rsid w:val="00127A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A12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B32FDA"/>
    <w:rPr>
      <w:rFonts w:ascii="Arial" w:eastAsia="Times New Roman" w:hAnsi="Arial" w:cs="Times New Roman"/>
      <w:sz w:val="24"/>
      <w:szCs w:val="20"/>
      <w:u w:val="single"/>
      <w:lang w:eastAsia="en-GB"/>
    </w:rPr>
  </w:style>
  <w:style w:type="paragraph" w:styleId="BodyText">
    <w:name w:val="Body Text"/>
    <w:basedOn w:val="Normal"/>
    <w:link w:val="BodyTextChar"/>
    <w:rsid w:val="00B32FDA"/>
    <w:pPr>
      <w:jc w:val="both"/>
    </w:pPr>
    <w:rPr>
      <w:rFonts w:ascii="Comic Sans MS" w:hAnsi="Comic Sans MS"/>
    </w:rPr>
  </w:style>
  <w:style w:type="character" w:customStyle="1" w:styleId="BodyTextChar">
    <w:name w:val="Body Text Char"/>
    <w:basedOn w:val="DefaultParagraphFont"/>
    <w:link w:val="BodyText"/>
    <w:rsid w:val="00B32FDA"/>
    <w:rPr>
      <w:rFonts w:ascii="Comic Sans MS" w:eastAsia="Times New Roman" w:hAnsi="Comic Sans MS" w:cs="Times New Roman"/>
      <w:szCs w:val="20"/>
      <w:lang w:eastAsia="en-GB"/>
    </w:rPr>
  </w:style>
  <w:style w:type="table" w:styleId="TableGrid">
    <w:name w:val="Table Grid"/>
    <w:basedOn w:val="TableNormal"/>
    <w:uiPriority w:val="59"/>
    <w:rsid w:val="004D1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96D43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932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customXml" Target="ink/ink1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bevan\Downloads\Aspire%20Letterhead%20Template%202022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17T07:48:42.7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405 395 2417,'-1'0'63,"1"-1"0,0 1 0,0-1 0,0 1 0,-1 0 0,1-1 0,0 1 0,0-1 0,-1 1 0,1 0 0,0-1 0,-1 1 0,1 0 0,0-1 0,-1 1 0,1 0 0,0 0 0,-1-1 0,1 1 0,-1 0 0,1 0 0,0 0 0,-1 0 0,1-1 0,-1 1 1,1 0-1,-1 0 0,1 0 0,-1 0 0,1 0 0,-1 0 0,1 0 0,-1 0 0,1 0 0,0 0 0,-1 1 0,1-1 0,-1 0 0,1 0 0,-1 0 0,1 0 0,0 1 0,-1-1 0,1 0 0,-1 1 0,1-1 0,-5 28 127,2-2 73,-18 67 527,-4-2 1,-54 132-1,-10 33-101,-29 73-564,106-301-152,1 0 0,-13 55 1,106-384-160,-36 120-94,-25 107 126,18-122 1,-33 140 180,-2 8-19,19-83 0,-20 118 4,1-1 0,1 1 0,0 1 0,1-1 0,0 0 0,1 1 0,0 1 0,1-1 0,0 1 0,17-17 0,61-56 140,141-123 139,-198 183-164,1 2-1,0 2 1,2 0 0,0 2-1,42-17 1,-70 34-121,0 0 0,0 0 1,0 0-1,0 1 0,0-1 0,0 1 0,0 0 0,0 0 1,0 0-1,0 1 0,0-1 0,0 1 0,0 0 1,0 0-1,-1 0 0,1 1 0,0-1 0,-1 1 1,1 0-1,-1 0 0,1 0 0,-1 1 0,0-1 0,0 1 1,0 0-1,0-1 0,0 1 0,-1 1 0,0-1 1,1 0-1,-1 1 0,0-1 0,2 7 0,4 6 36,-2 0 0,0 0 0,-1 1-1,0 0 1,-1 0 0,2 24 0,-3-6-40,-1-1 0,-2 1 0,-1-1 0,-1 1 0,-2-1-1,-2 0 1,-1 0 0,-1 0 0,-2-1 0,-26 56 0,25-72-14,0-2-1,-1 1 1,-1-2-1,0 1 1,-1-2-1,-1 0 1,-21 15-1,18-17 13,-2 0-1,0-1 0,0-1 1,0-1-1,-1-1 1,-1 0-1,-32 4 1,16-2 3,-40 15 1,35-8-7,-167 72-18,182-77-293,28-12 265,1 1 0,-1 0 0,0 0 1,0-1-1,0 1 0,1 0 0,-1 0 0,0-1 0,0 1 0,0 0 0,0-1 1,0 1-1,1 0 0,-1-1 0,0 1 0,0 0 0,0-1 0,0 1 1,0 0-1,0-1 0,0 1 0,0 0 0,0-1 0,0 1 0,0 0 0,-1-1 1,1 1-1,0 0 0,0-1 0,0 1 0,0 0 0,0 0 0,-1-1 1,1 1-1,0 0 0,0-1 0,0 1 0,-1 0 0,1 0 0,0 0 0,0-1 1,-1 1-1,1 0 0,0 0 0,-1 0 0,1 0 0,0-1 0,-1 1 1,1 0-1,0 0 0,-1 0 0,1 0 0,0 0 0,-1 0 0,1 0 1,0 0-1,-1 0 0,1 0 0,0 0 0,-1 0 0,1 0 0,0 0 0,-1 0 1,1 1-1,16-23-933</inkml:trace>
  <inkml:trace contextRef="#ctx0" brushRef="#br0" timeOffset="565.14">967 1378 2561,'-26'66'1288,"12"-19"-400,4-6-584,1-20-1056,9-9-504,7-26 728</inkml:trace>
  <inkml:trace contextRef="#ctx0" brushRef="#br0" timeOffset="1077.95">987 1247 1256,'125'-547'4015,"-102"473"-3850,3 0 1,3 2-1,3 1 0,3 2 0,52-75 1,-79 132-83,42-54 331,-47 62-356,0 1-1,1-1 1,0 1-1,0-1 1,0 1-1,0 0 1,0 1-1,1-1 1,-1 1 0,1 0-1,0 0 1,7-2-1,-11 4-49,-1-1 0,1 1 0,-1 0 0,1 0 0,-1 0 0,0 0-1,1 0 1,-1 0 0,1 0 0,-1 0 0,1 0 0,-1 0 0,0 1 0,1-1-1,-1 0 1,1 0 0,-1 0 0,1 0 0,-1 1 0,0-1 0,1 0 0,-1 0-1,0 1 1,1-1 0,-1 0 0,0 1 0,1-1 0,-1 0 0,0 1 0,0-1-1,0 1 1,1-1 0,-1 0 0,0 1 0,0-1 0,0 1 0,0-1 0,1 0 0,-1 1-1,0-1 1,0 1 0,0 0 0,1 14 48,0 0-1,-1 1 1,-1-1 0,0 0-1,-1 1 1,-5 20-1,-22 98 351,-5-1-1,-59 143 1,-134 245 769,157-387-1019,233-500-269,-118 279 48,3 3-1,66-85 0,-110 162 73,1 0 0,0 1-1,0 0 1,1 0 0,-1 0-1,1 1 1,1 0 0,9-7-1,-15 12 1,0 0-1,0-1 1,0 1-1,0 0 1,-1 0-1,1 0 0,0-1 1,0 1-1,0 0 1,0 0-1,0 0 1,0 1-1,0-1 1,0 0-1,0 0 0,0 0 1,0 1-1,0-1 1,-1 0-1,1 1 1,0-1-1,0 1 1,0-1-1,0 1 0,1 1 1,0 1 18,0 0 0,0 0 1,0 0-1,0 0 0,0 0 0,0 1 1,-1-1-1,0 1 0,0-1 0,1 5 1,19 74 346,24 82-145,-37-141-187,1-1 0,1 0 1,1 0-1,26 38 0,-31-52 38,1 0-1,0 0 1,0 0 0,1-1-1,0 0 1,1 0 0,-1-1 0,1-1-1,0 1 1,1-1 0,-1-1 0,1 1-1,0-2 1,0 1 0,0-2-1,1 1 1,-1-1 0,1-1 0,-1 0-1,1 0 1,0-1 0,-1-1 0,1 0-1,-1 0 1,17-4 0,-2-2 6,0 0 1,-1-2 0,0 0 0,-1-2 0,0-1-1,-1 0 1,0-2 0,-1 0 0,30-28-1,-11 5-67,-2-2-1,-1-1 0,-3-3 1,-1 0-1,-2-2 0,-3-1 1,31-67-1,-51 96-13,-1-1-1,-1 0 1,-1-1-1,-1 0 1,0 0-1,1-31 1,-4 44-9,-1-1 0,0 1 0,0 0 0,-1-1 0,0 1 0,0 0 0,0 0 0,0-1 0,-1 1 0,0 0 0,-1 1 0,1-1 0,-1 0 0,0 1 0,-1-1 0,1 1 0,-1 0-1,0 0 1,0 0 0,-1 1 0,1 0 0,-1-1 0,-10-5 0,9 7-16,0 1 0,0 0 0,-1 1 0,1-1 0,0 1 0,-1 1 0,1-1 0,-1 1-1,1 0 1,-1 0 0,1 1 0,-1 0 0,1 0 0,-1 1 0,1-1 0,0 1-1,0 1 1,0-1 0,0 1 0,0 0 0,-9 7 0,-11 7-38,2 0 0,0 2 0,-31 31 0,29-24 53,1 2 1,2 1 0,0 0-1,2 2 1,2 1 0,0 0-1,3 1 1,-20 54-1,28-67 14,2 0-1,1 0 0,0 1 0,1 0 0,2 0 0,0 0 0,1 0 0,1 0 0,1 0 0,1 0 0,0 0 0,2 0 0,1-1 0,0 1 0,1-1 0,14 28 0,-14-35 32,2-1 0,0 0 0,0-1 0,1 1 0,0-2 0,1 1 0,0-1 0,1-1 0,0 0 0,19 12 0,-10-10 39,0 0-1,1-2 1,0 0-1,0-2 1,1 0-1,23 4 0,7-3 39,-1-2 0,1-3 0,0-2-1,0-2 1,53-8 0,16-8-298,-2-5 0,118-39 0,222-105-4673,-288 91 3378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une 18, 2015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508B087DE0BB40888FBA5ECE57CABA" ma:contentTypeVersion="79" ma:contentTypeDescription="Create a new document." ma:contentTypeScope="" ma:versionID="b000a0f964675242765f2ebd3de428c0">
  <xsd:schema xmlns:xsd="http://www.w3.org/2001/XMLSchema" xmlns:xs="http://www.w3.org/2001/XMLSchema" xmlns:p="http://schemas.microsoft.com/office/2006/metadata/properties" xmlns:ns1="http://schemas.microsoft.com/sharepoint/v3" xmlns:ns2="5ff92308-6c3c-43c6-bb10-0a7096bd7a82" xmlns:ns3="3321e6d4-836e-402e-b4c7-b045b8ebab0b" targetNamespace="http://schemas.microsoft.com/office/2006/metadata/properties" ma:root="true" ma:fieldsID="51c3ad9873f81c38e133029f9c14c795" ns1:_="" ns2:_="" ns3:_="">
    <xsd:import namespace="http://schemas.microsoft.com/sharepoint/v3"/>
    <xsd:import namespace="5ff92308-6c3c-43c6-bb10-0a7096bd7a82"/>
    <xsd:import namespace="3321e6d4-836e-402e-b4c7-b045b8eba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_dlc_DocId" minOccurs="0"/>
                <xsd:element ref="ns3:_dlc_DocIdUrl" minOccurs="0"/>
                <xsd:element ref="ns3:_dlc_DocIdPersistId" minOccurs="0"/>
                <xsd:element ref="ns1:PublishingStartDate" minOccurs="0"/>
                <xsd:element ref="ns1:PublishingExpirationDate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  <xsd:element name="PublishingStartDate" ma:index="19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20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f92308-6c3c-43c6-bb10-0a7096bd7a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7c4c2a80-8050-4476-ba16-b57e33f24f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21e6d4-836e-402e-b4c7-b045b8ebab0b" elementFormDefault="qualified">
    <xsd:import namespace="http://schemas.microsoft.com/office/2006/documentManagement/types"/>
    <xsd:import namespace="http://schemas.microsoft.com/office/infopath/2007/PartnerControls"/>
    <xsd:element name="_dlc_DocId" ma:index="16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7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8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0" nillable="true" ma:displayName="Taxonomy Catch All Column" ma:hidden="true" ma:list="{88ba647b-791a-4714-98c8-1a20cb0d1dcf}" ma:internalName="TaxCatchAll" ma:showField="CatchAllData" ma:web="3321e6d4-836e-402e-b4c7-b045b8ebab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321e6d4-836e-402e-b4c7-b045b8ebab0b">
      <UserInfo>
        <DisplayName/>
        <AccountId xsi:nil="true"/>
        <AccountType/>
      </UserInfo>
    </SharedWithUsers>
    <lcf76f155ced4ddcb4097134ff3c332f xmlns="5ff92308-6c3c-43c6-bb10-0a7096bd7a82">
      <Terms xmlns="http://schemas.microsoft.com/office/infopath/2007/PartnerControls"/>
    </lcf76f155ced4ddcb4097134ff3c332f>
    <TaxCatchAll xmlns="3321e6d4-836e-402e-b4c7-b045b8ebab0b" xsi:nil="true"/>
    <_ip_UnifiedCompliancePolicyUIAction xmlns="http://schemas.microsoft.com/sharepoint/v3" xsi:nil="true"/>
    <_ip_UnifiedCompliancePolicyProperties xmlns="http://schemas.microsoft.com/sharepoint/v3" xsi:nil="true"/>
    <PublishingExpirationDate xmlns="http://schemas.microsoft.com/sharepoint/v3" xsi:nil="true"/>
    <PublishingStartDate xmlns="http://schemas.microsoft.com/sharepoint/v3" xsi:nil="true"/>
    <_dlc_DocId xmlns="3321e6d4-836e-402e-b4c7-b045b8ebab0b">E4MYU72VQH7M-1415695664-42480</_dlc_DocId>
    <_dlc_DocIdUrl xmlns="3321e6d4-836e-402e-b4c7-b045b8ebab0b">
      <Url>https://aspirehousing.sharepoint.com/sites/CustomerExcellence/_layouts/15/DocIdRedir.aspx?ID=E4MYU72VQH7M-1415695664-42480</Url>
      <Description>E4MYU72VQH7M-1415695664-42480</Description>
    </_dlc_DocIdUrl>
  </documentManagement>
</p:properties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5F6D95-7B42-4DB1-9471-13A1D00126F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773D6D8-BC7C-4EDB-94CB-20DF71F207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949D83-E950-4932-8665-BC33A0FFA8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ff92308-6c3c-43c6-bb10-0a7096bd7a82"/>
    <ds:schemaRef ds:uri="3321e6d4-836e-402e-b4c7-b045b8eba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AE02459-412B-472F-A0E7-8C50A8D44B3D}">
  <ds:schemaRefs>
    <ds:schemaRef ds:uri="http://schemas.microsoft.com/office/2006/metadata/properties"/>
    <ds:schemaRef ds:uri="http://schemas.microsoft.com/office/infopath/2007/PartnerControls"/>
    <ds:schemaRef ds:uri="3321e6d4-836e-402e-b4c7-b045b8ebab0b"/>
    <ds:schemaRef ds:uri="5ff92308-6c3c-43c6-bb10-0a7096bd7a82"/>
    <ds:schemaRef ds:uri="http://schemas.microsoft.com/sharepoint/v3"/>
  </ds:schemaRefs>
</ds:datastoreItem>
</file>

<file path=customXml/itemProps6.xml><?xml version="1.0" encoding="utf-8"?>
<ds:datastoreItem xmlns:ds="http://schemas.openxmlformats.org/officeDocument/2006/customXml" ds:itemID="{B2D13F2F-7EA0-41B7-81D3-DF223287A24F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Aspire Letterhead Template 2022</Template>
  <TotalTime>0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PM Training Letterhead</vt:lpstr>
    </vt:vector>
  </TitlesOfParts>
  <Company>Aspire Group</Company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Training Letterhead</dc:title>
  <dc:creator>Kieran Bevan</dc:creator>
  <cp:lastModifiedBy>oak cfs</cp:lastModifiedBy>
  <cp:revision>2</cp:revision>
  <cp:lastPrinted>2016-10-06T14:07:00Z</cp:lastPrinted>
  <dcterms:created xsi:type="dcterms:W3CDTF">2024-04-22T11:46:00Z</dcterms:created>
  <dcterms:modified xsi:type="dcterms:W3CDTF">2024-04-22T11:46:00Z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ae155275-ef50-40d9-abe5-48060e711ca0</vt:lpwstr>
  </property>
  <property fmtid="{D5CDD505-2E9C-101B-9397-08002B2CF9AE}" pid="3" name="ContentTypeId">
    <vt:lpwstr>0x010100FE508B087DE0BB40888FBA5ECE57CABA</vt:lpwstr>
  </property>
  <property fmtid="{D5CDD505-2E9C-101B-9397-08002B2CF9AE}" pid="4" name="Order">
    <vt:r8>3783000</vt:r8>
  </property>
  <property fmtid="{D5CDD505-2E9C-101B-9397-08002B2CF9AE}" pid="5" name="MediaServiceImageTags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